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D41" w:rsidRPr="00EF15A6" w:rsidRDefault="000147A7" w:rsidP="004247D0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1.75pt;height:59.25pt">
            <v:imagedata r:id="rId7" o:title="rainbows_logo corporate colors" croptop="30325f" cropbottom="30325f" cropleft="20355f" cropright="20355f"/>
          </v:shape>
        </w:pict>
      </w:r>
    </w:p>
    <w:p w:rsidR="004247D0" w:rsidRDefault="004247D0" w:rsidP="00036497"/>
    <w:p w:rsidR="005C3DE3" w:rsidRDefault="005C3DE3" w:rsidP="00036497"/>
    <w:p w:rsidR="005C3DE3" w:rsidRPr="005C3DE3" w:rsidRDefault="005C3DE3" w:rsidP="00036497">
      <w:pPr>
        <w:rPr>
          <w:rFonts w:ascii="Arial" w:hAnsi="Arial" w:cs="Arial"/>
        </w:rPr>
      </w:pPr>
      <w:r>
        <w:rPr>
          <w:rFonts w:ascii="Arial" w:hAnsi="Arial" w:cs="Arial"/>
        </w:rPr>
        <w:t>Date 2012</w:t>
      </w:r>
    </w:p>
    <w:sectPr w:rsidR="005C3DE3" w:rsidRPr="005C3DE3" w:rsidSect="003C0C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76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DE3" w:rsidRDefault="005C3DE3">
      <w:r>
        <w:separator/>
      </w:r>
    </w:p>
  </w:endnote>
  <w:endnote w:type="continuationSeparator" w:id="0">
    <w:p w:rsidR="005C3DE3" w:rsidRDefault="005C3D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F8D" w:rsidRDefault="00457F8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7D0" w:rsidRPr="004247D0" w:rsidRDefault="004247D0" w:rsidP="005F2190">
    <w:pPr>
      <w:pStyle w:val="Footer"/>
      <w:jc w:val="center"/>
      <w:rPr>
        <w:rFonts w:ascii="Myriad Pro" w:hAnsi="Myriad Pro"/>
        <w:sz w:val="18"/>
        <w:szCs w:val="18"/>
      </w:rPr>
    </w:pPr>
    <w:r w:rsidRPr="004247D0">
      <w:rPr>
        <w:rFonts w:ascii="Myriad Pro" w:hAnsi="Myriad Pro"/>
        <w:noProof/>
        <w:sz w:val="18"/>
        <w:szCs w:val="18"/>
      </w:rPr>
      <w:t>3223 North Oliver Avenue</w:t>
    </w:r>
    <w:r w:rsidR="00457F8D">
      <w:rPr>
        <w:rFonts w:ascii="Myriad Pro" w:hAnsi="Myriad Pro"/>
        <w:sz w:val="18"/>
        <w:szCs w:val="18"/>
      </w:rPr>
      <w:t xml:space="preserve"> (Main Office</w:t>
    </w:r>
    <w:proofErr w:type="gramStart"/>
    <w:r w:rsidR="00457F8D">
      <w:rPr>
        <w:rFonts w:ascii="Myriad Pro" w:hAnsi="Myriad Pro"/>
        <w:sz w:val="18"/>
        <w:szCs w:val="18"/>
      </w:rPr>
      <w:t>)  |</w:t>
    </w:r>
    <w:proofErr w:type="gramEnd"/>
    <w:r w:rsidR="00457F8D">
      <w:rPr>
        <w:rFonts w:ascii="Myriad Pro" w:hAnsi="Myriad Pro"/>
        <w:sz w:val="18"/>
        <w:szCs w:val="18"/>
      </w:rPr>
      <w:t xml:space="preserve">  Wichita, KS 67220 </w:t>
    </w:r>
    <w:r w:rsidRPr="004247D0">
      <w:rPr>
        <w:rFonts w:ascii="Myriad Pro" w:hAnsi="Myriad Pro"/>
        <w:sz w:val="18"/>
        <w:szCs w:val="18"/>
      </w:rPr>
      <w:t xml:space="preserve"> </w:t>
    </w:r>
    <w:r w:rsidR="00457F8D">
      <w:rPr>
        <w:rFonts w:ascii="Myriad Pro" w:hAnsi="Myriad Pro"/>
        <w:sz w:val="18"/>
        <w:szCs w:val="18"/>
      </w:rPr>
      <w:t xml:space="preserve">| </w:t>
    </w:r>
    <w:r w:rsidRPr="004247D0">
      <w:rPr>
        <w:rFonts w:ascii="Myriad Pro" w:hAnsi="Myriad Pro"/>
        <w:sz w:val="18"/>
        <w:szCs w:val="18"/>
      </w:rPr>
      <w:t xml:space="preserve"> (316)267-KIDS  </w:t>
    </w:r>
    <w:r w:rsidR="00457F8D">
      <w:rPr>
        <w:rFonts w:ascii="Myriad Pro" w:hAnsi="Myriad Pro"/>
        <w:sz w:val="18"/>
        <w:szCs w:val="18"/>
      </w:rPr>
      <w:t>|</w:t>
    </w:r>
    <w:r w:rsidRPr="004247D0">
      <w:rPr>
        <w:rFonts w:ascii="Myriad Pro" w:hAnsi="Myriad Pro"/>
        <w:sz w:val="18"/>
        <w:szCs w:val="18"/>
      </w:rPr>
      <w:t xml:space="preserve">  Fax: (316) 267-5444</w:t>
    </w:r>
  </w:p>
  <w:p w:rsidR="004247D0" w:rsidRPr="004247D0" w:rsidRDefault="000147A7" w:rsidP="005F2190">
    <w:pPr>
      <w:pStyle w:val="Footer"/>
      <w:jc w:val="center"/>
      <w:rPr>
        <w:rFonts w:ascii="Myriad Pro" w:hAnsi="Myriad Pro"/>
        <w:color w:val="000000"/>
        <w:sz w:val="18"/>
        <w:szCs w:val="18"/>
      </w:rPr>
    </w:pPr>
    <w:hyperlink r:id="rId1" w:history="1">
      <w:r w:rsidR="004247D0" w:rsidRPr="004247D0">
        <w:rPr>
          <w:rStyle w:val="Hyperlink"/>
          <w:rFonts w:ascii="Myriad Pro" w:hAnsi="Myriad Pro"/>
          <w:color w:val="000000"/>
          <w:sz w:val="18"/>
          <w:szCs w:val="18"/>
          <w:u w:val="none"/>
        </w:rPr>
        <w:t>www.RainbowsUnited.org</w:t>
      </w:r>
    </w:hyperlink>
  </w:p>
  <w:p w:rsidR="004247D0" w:rsidRPr="004247D0" w:rsidRDefault="004247D0" w:rsidP="005F2190">
    <w:pPr>
      <w:pStyle w:val="Footer"/>
      <w:jc w:val="center"/>
      <w:rPr>
        <w:rFonts w:ascii="Myriad Pro" w:hAnsi="Myriad Pro"/>
        <w:color w:val="000000"/>
        <w:sz w:val="16"/>
        <w:szCs w:val="16"/>
      </w:rPr>
    </w:pPr>
  </w:p>
  <w:p w:rsidR="004247D0" w:rsidRPr="004247D0" w:rsidRDefault="004247D0" w:rsidP="005F2190">
    <w:pPr>
      <w:pStyle w:val="Footer"/>
      <w:jc w:val="center"/>
      <w:rPr>
        <w:rFonts w:ascii="Myriad Pro" w:hAnsi="Myriad Pro"/>
        <w:i/>
        <w:color w:val="3366FF"/>
        <w:sz w:val="16"/>
        <w:szCs w:val="16"/>
      </w:rPr>
    </w:pPr>
    <w:r w:rsidRPr="004247D0">
      <w:rPr>
        <w:rFonts w:ascii="Myriad Pro" w:hAnsi="Myriad Pro"/>
        <w:i/>
        <w:color w:val="3366FF"/>
        <w:sz w:val="16"/>
        <w:szCs w:val="16"/>
      </w:rPr>
      <w:t>Bringing potential to life by elevating the uniqueness of children and their families.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F8D" w:rsidRDefault="00457F8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DE3" w:rsidRDefault="005C3DE3">
      <w:r>
        <w:separator/>
      </w:r>
    </w:p>
  </w:footnote>
  <w:footnote w:type="continuationSeparator" w:id="0">
    <w:p w:rsidR="005C3DE3" w:rsidRDefault="005C3D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F8D" w:rsidRDefault="00457F8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F8D" w:rsidRDefault="00457F8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F8D" w:rsidRDefault="00457F8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1255D9"/>
    <w:multiLevelType w:val="hybridMultilevel"/>
    <w:tmpl w:val="421A2BF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characterSpacingControl w:val="doNotCompress"/>
  <w:hdrShapeDefaults>
    <o:shapedefaults v:ext="edit" spidmax="2060">
      <o:colormenu v:ext="edit" fillcolor="blue"/>
    </o:shapedefaults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47A7"/>
    <w:rsid w:val="00002115"/>
    <w:rsid w:val="00014486"/>
    <w:rsid w:val="000147A7"/>
    <w:rsid w:val="00036497"/>
    <w:rsid w:val="00053938"/>
    <w:rsid w:val="000A4DBD"/>
    <w:rsid w:val="00142BA7"/>
    <w:rsid w:val="00156536"/>
    <w:rsid w:val="00176122"/>
    <w:rsid w:val="001B1EA7"/>
    <w:rsid w:val="001B61CB"/>
    <w:rsid w:val="00236223"/>
    <w:rsid w:val="002525AF"/>
    <w:rsid w:val="002A0461"/>
    <w:rsid w:val="002A3DE1"/>
    <w:rsid w:val="002E1F85"/>
    <w:rsid w:val="00330191"/>
    <w:rsid w:val="00343420"/>
    <w:rsid w:val="003552A7"/>
    <w:rsid w:val="003B3D99"/>
    <w:rsid w:val="003C0CE8"/>
    <w:rsid w:val="003C70F5"/>
    <w:rsid w:val="004247D0"/>
    <w:rsid w:val="00442742"/>
    <w:rsid w:val="00457F8D"/>
    <w:rsid w:val="00477169"/>
    <w:rsid w:val="004A71E7"/>
    <w:rsid w:val="005619DC"/>
    <w:rsid w:val="00575FEB"/>
    <w:rsid w:val="005A037B"/>
    <w:rsid w:val="005B10FE"/>
    <w:rsid w:val="005C3DE3"/>
    <w:rsid w:val="005C446B"/>
    <w:rsid w:val="005D37B8"/>
    <w:rsid w:val="005F2190"/>
    <w:rsid w:val="00624C74"/>
    <w:rsid w:val="0064277C"/>
    <w:rsid w:val="00696058"/>
    <w:rsid w:val="006B116E"/>
    <w:rsid w:val="006B3126"/>
    <w:rsid w:val="006D0992"/>
    <w:rsid w:val="006D6FDE"/>
    <w:rsid w:val="00704C5C"/>
    <w:rsid w:val="00767A52"/>
    <w:rsid w:val="00773E6F"/>
    <w:rsid w:val="007A377C"/>
    <w:rsid w:val="007D00C9"/>
    <w:rsid w:val="007D1204"/>
    <w:rsid w:val="007D7DAE"/>
    <w:rsid w:val="0081298D"/>
    <w:rsid w:val="00814FB6"/>
    <w:rsid w:val="008C40D3"/>
    <w:rsid w:val="009120FE"/>
    <w:rsid w:val="00937B2B"/>
    <w:rsid w:val="00950ED3"/>
    <w:rsid w:val="009762BD"/>
    <w:rsid w:val="009B4B24"/>
    <w:rsid w:val="00A15D41"/>
    <w:rsid w:val="00A17C76"/>
    <w:rsid w:val="00A34467"/>
    <w:rsid w:val="00A76E05"/>
    <w:rsid w:val="00A876D3"/>
    <w:rsid w:val="00A91DDA"/>
    <w:rsid w:val="00B076CE"/>
    <w:rsid w:val="00B35EE9"/>
    <w:rsid w:val="00B7233B"/>
    <w:rsid w:val="00BC122F"/>
    <w:rsid w:val="00BC74B4"/>
    <w:rsid w:val="00C00986"/>
    <w:rsid w:val="00C11523"/>
    <w:rsid w:val="00C42F44"/>
    <w:rsid w:val="00C92643"/>
    <w:rsid w:val="00CC6530"/>
    <w:rsid w:val="00D4453F"/>
    <w:rsid w:val="00D455C6"/>
    <w:rsid w:val="00D72187"/>
    <w:rsid w:val="00DA272E"/>
    <w:rsid w:val="00DB152E"/>
    <w:rsid w:val="00DD3036"/>
    <w:rsid w:val="00E1063C"/>
    <w:rsid w:val="00E2680D"/>
    <w:rsid w:val="00E65179"/>
    <w:rsid w:val="00EE232A"/>
    <w:rsid w:val="00EE2D57"/>
    <w:rsid w:val="00EF15A6"/>
    <w:rsid w:val="00F0054A"/>
    <w:rsid w:val="00F12722"/>
    <w:rsid w:val="00F306DA"/>
    <w:rsid w:val="00F37BDA"/>
    <w:rsid w:val="00F53606"/>
    <w:rsid w:val="00F749CE"/>
    <w:rsid w:val="00FA3588"/>
    <w:rsid w:val="00FC2403"/>
    <w:rsid w:val="00FF5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>
      <o:colormenu v:ext="edit" fillcolor="blu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35EE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749C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A3446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34467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E2680D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rsid w:val="00036497"/>
    <w:rPr>
      <w:rFonts w:ascii="Calibri" w:hAnsi="Calibr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locked/>
    <w:rsid w:val="00036497"/>
    <w:rPr>
      <w:rFonts w:ascii="Calibri" w:hAnsi="Calibri"/>
      <w:sz w:val="21"/>
      <w:szCs w:val="21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inbowsUnite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2012 Word Letterhead color template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Rainbows United Inc</Company>
  <LinksUpToDate>false</LinksUpToDate>
  <CharactersWithSpaces>13</CharactersWithSpaces>
  <SharedDoc>false</SharedDoc>
  <HLinks>
    <vt:vector size="6" baseType="variant">
      <vt:variant>
        <vt:i4>3080245</vt:i4>
      </vt:variant>
      <vt:variant>
        <vt:i4>0</vt:i4>
      </vt:variant>
      <vt:variant>
        <vt:i4>0</vt:i4>
      </vt:variant>
      <vt:variant>
        <vt:i4>5</vt:i4>
      </vt:variant>
      <vt:variant>
        <vt:lpwstr>http://www.rainbowsunited.org/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Michelle L. Eastman</dc:creator>
  <cp:keywords/>
  <dc:description/>
  <cp:lastModifiedBy>Michelle L. Eastman</cp:lastModifiedBy>
  <cp:revision>2</cp:revision>
  <cp:lastPrinted>2010-07-12T17:58:00Z</cp:lastPrinted>
  <dcterms:created xsi:type="dcterms:W3CDTF">2012-04-05T18:48:00Z</dcterms:created>
  <dcterms:modified xsi:type="dcterms:W3CDTF">2012-04-05T18:48:00Z</dcterms:modified>
</cp:coreProperties>
</file>